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246C9321" w:rsidR="00225CB7" w:rsidRPr="00621685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621685">
        <w:rPr>
          <w:rFonts w:asciiTheme="minorHAnsi" w:hAnsiTheme="minorHAnsi" w:cs="Arial"/>
          <w:b/>
          <w:sz w:val="24"/>
          <w:szCs w:val="24"/>
        </w:rPr>
        <w:t>EDITAL Nº</w:t>
      </w:r>
      <w:r w:rsidR="00D6785A">
        <w:rPr>
          <w:rFonts w:asciiTheme="minorHAnsi" w:hAnsiTheme="minorHAnsi" w:cs="Arial"/>
          <w:b/>
          <w:sz w:val="24"/>
          <w:szCs w:val="24"/>
        </w:rPr>
        <w:t xml:space="preserve"> </w:t>
      </w:r>
      <w:r w:rsidR="004911DD">
        <w:rPr>
          <w:rFonts w:asciiTheme="minorHAnsi" w:hAnsiTheme="minorHAnsi" w:cs="Arial"/>
          <w:b/>
          <w:sz w:val="24"/>
          <w:szCs w:val="24"/>
        </w:rPr>
        <w:t>174</w:t>
      </w:r>
      <w:r w:rsidR="00C56951" w:rsidRPr="00621685">
        <w:rPr>
          <w:rFonts w:asciiTheme="minorHAnsi" w:hAnsiTheme="minorHAnsi" w:cs="Arial"/>
          <w:b/>
          <w:sz w:val="24"/>
          <w:szCs w:val="24"/>
        </w:rPr>
        <w:t>/202</w:t>
      </w:r>
      <w:r w:rsidR="00A049AF" w:rsidRPr="00621685">
        <w:rPr>
          <w:rFonts w:asciiTheme="minorHAnsi" w:hAnsiTheme="minorHAnsi" w:cs="Arial"/>
          <w:b/>
          <w:sz w:val="24"/>
          <w:szCs w:val="24"/>
        </w:rPr>
        <w:t>3</w:t>
      </w:r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0" w:name="_Hlk144209470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bookmarkEnd w:id="0"/>
    <w:p w14:paraId="37D2967B" w14:textId="6D0AE2A8" w:rsidR="002C4C86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55A62D4F" w14:textId="6325074A" w:rsidR="004E62C8" w:rsidRDefault="004E62C8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p w14:paraId="69A98381" w14:textId="77777777" w:rsidR="004E62C8" w:rsidRPr="007B0414" w:rsidRDefault="004E62C8" w:rsidP="004E62C8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>ANEXO 3 -</w:t>
      </w:r>
      <w:r>
        <w:rPr>
          <w:rFonts w:asciiTheme="minorHAnsi" w:hAnsiTheme="minorHAnsi" w:cs="Arial"/>
          <w:b/>
          <w:sz w:val="24"/>
          <w:szCs w:val="24"/>
        </w:rPr>
        <w:t xml:space="preserve"> </w:t>
      </w:r>
      <w:r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1E9588B0" w14:textId="77777777" w:rsidR="004E62C8" w:rsidRPr="007B0414" w:rsidRDefault="004E62C8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1" w:name="_GoBack"/>
      <w:bookmarkEnd w:id="1"/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863239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2B1B0133" w:rsidR="002C4C86" w:rsidRDefault="002C4C86" w:rsidP="00863239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TÍTULO DO SUBPROGRAMA:</w:t>
            </w:r>
          </w:p>
          <w:p w14:paraId="3F6C42F6" w14:textId="4BBFCA00" w:rsidR="002C4C86" w:rsidRPr="000B76C6" w:rsidRDefault="002C4C86" w:rsidP="00863239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06931F" w14:textId="77777777" w:rsidR="00143478" w:rsidRDefault="00143478">
      <w:r>
        <w:separator/>
      </w:r>
    </w:p>
  </w:endnote>
  <w:endnote w:type="continuationSeparator" w:id="0">
    <w:p w14:paraId="33309C15" w14:textId="77777777" w:rsidR="00143478" w:rsidRDefault="00143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8FB69D" w14:textId="77777777" w:rsidR="00143478" w:rsidRDefault="00143478">
      <w:r>
        <w:separator/>
      </w:r>
    </w:p>
  </w:footnote>
  <w:footnote w:type="continuationSeparator" w:id="0">
    <w:p w14:paraId="73CDD512" w14:textId="77777777" w:rsidR="00143478" w:rsidRDefault="001434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41E140A0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8060D6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979098C" w:rsidR="00322DBF" w:rsidRPr="00E17F49" w:rsidRDefault="00863239" w:rsidP="00CC348A">
    <w:pPr>
      <w:pStyle w:val="Cabealho"/>
      <w:rPr>
        <w:rFonts w:ascii="Arial" w:hAnsi="Arial" w:cs="Arial"/>
        <w:b/>
        <w:sz w:val="24"/>
        <w:szCs w:val="24"/>
      </w:rPr>
    </w:pP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674D395C" wp14:editId="7BD70FC0">
          <wp:simplePos x="0" y="0"/>
          <wp:positionH relativeFrom="page">
            <wp:posOffset>5419725</wp:posOffset>
          </wp:positionH>
          <wp:positionV relativeFrom="page">
            <wp:posOffset>470535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478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911DD"/>
    <w:rsid w:val="004A0FF7"/>
    <w:rsid w:val="004A3A7D"/>
    <w:rsid w:val="004A6F67"/>
    <w:rsid w:val="004B09DE"/>
    <w:rsid w:val="004B5BEB"/>
    <w:rsid w:val="004C5C80"/>
    <w:rsid w:val="004D2C0A"/>
    <w:rsid w:val="004E62C8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80F53"/>
    <w:rsid w:val="00692555"/>
    <w:rsid w:val="006B2037"/>
    <w:rsid w:val="006B257D"/>
    <w:rsid w:val="006C7098"/>
    <w:rsid w:val="006D3B40"/>
    <w:rsid w:val="006D7F9C"/>
    <w:rsid w:val="006E5E90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323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178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Eduardo Rubi Cavalcanti</cp:lastModifiedBy>
  <cp:revision>5</cp:revision>
  <cp:lastPrinted>2011-10-28T12:18:00Z</cp:lastPrinted>
  <dcterms:created xsi:type="dcterms:W3CDTF">2023-09-04T11:57:00Z</dcterms:created>
  <dcterms:modified xsi:type="dcterms:W3CDTF">2023-10-04T15:01:00Z</dcterms:modified>
</cp:coreProperties>
</file>