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6B074" w14:textId="214472D8" w:rsidR="0069516D" w:rsidRPr="00961CD3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8"/>
          <w:szCs w:val="24"/>
          <w:lang w:eastAsia="en-US"/>
        </w:rPr>
      </w:pPr>
      <w:r w:rsidRPr="00961CD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EDITAL Nº</w:t>
      </w:r>
      <w:r w:rsidR="00961CD3" w:rsidRPr="00961CD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.</w:t>
      </w:r>
      <w:r w:rsidRPr="00961CD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 xml:space="preserve"> </w:t>
      </w:r>
      <w:r w:rsidR="00E267F8" w:rsidRPr="00961CD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163</w:t>
      </w:r>
      <w:r w:rsidRPr="00961CD3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07C2282C" w:rsidR="00F806E5" w:rsidRPr="004D2EB5" w:rsidRDefault="005907B3" w:rsidP="005907B3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ANEXO 1</w:t>
      </w:r>
      <w:r w:rsidR="00F806E5" w:rsidRPr="004D2EB5">
        <w:rPr>
          <w:rFonts w:asciiTheme="minorHAnsi" w:hAnsiTheme="minorHAnsi" w:cstheme="minorHAnsi"/>
          <w:b/>
          <w:sz w:val="24"/>
          <w:szCs w:val="24"/>
        </w:rPr>
        <w:t xml:space="preserve"> – TERMO DE AUTORIZAÇÃO DOS PAIS OU RESPONSÁVEIS - PARTICIPAÇÃO DO PROGRAMA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Neste ato, _</w:t>
      </w:r>
      <w:bookmarkStart w:id="0" w:name="_GoBack"/>
      <w:bookmarkEnd w:id="0"/>
      <w:r w:rsidRPr="004D2EB5">
        <w:rPr>
          <w:rFonts w:asciiTheme="minorHAnsi" w:hAnsiTheme="minorHAnsi" w:cstheme="minorHAnsi"/>
          <w:bCs/>
          <w:color w:val="000000"/>
        </w:rPr>
        <w:t xml:space="preserve">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C27A31" w14:textId="77777777" w:rsidR="00527679" w:rsidRDefault="00527679">
      <w:r>
        <w:separator/>
      </w:r>
    </w:p>
  </w:endnote>
  <w:endnote w:type="continuationSeparator" w:id="0">
    <w:p w14:paraId="75290063" w14:textId="77777777" w:rsidR="00527679" w:rsidRDefault="00527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20AEE1" w14:textId="77777777" w:rsidR="00527679" w:rsidRDefault="00527679">
      <w:r>
        <w:separator/>
      </w:r>
    </w:p>
  </w:footnote>
  <w:footnote w:type="continuationSeparator" w:id="0">
    <w:p w14:paraId="1C4ACF18" w14:textId="77777777" w:rsidR="00527679" w:rsidRDefault="005276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37A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A558C"/>
    <w:rsid w:val="004B5BEB"/>
    <w:rsid w:val="004C5C80"/>
    <w:rsid w:val="004D2C0A"/>
    <w:rsid w:val="004D2EB5"/>
    <w:rsid w:val="00504B4C"/>
    <w:rsid w:val="0051463D"/>
    <w:rsid w:val="00514D00"/>
    <w:rsid w:val="00525207"/>
    <w:rsid w:val="00527679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07B3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61CD3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A58C4"/>
    <w:rsid w:val="00DC22B1"/>
    <w:rsid w:val="00DD2834"/>
    <w:rsid w:val="00DD2F78"/>
    <w:rsid w:val="00DD3DF3"/>
    <w:rsid w:val="00DF048F"/>
    <w:rsid w:val="00DF7774"/>
    <w:rsid w:val="00E0075B"/>
    <w:rsid w:val="00E17F49"/>
    <w:rsid w:val="00E20B4B"/>
    <w:rsid w:val="00E2256B"/>
    <w:rsid w:val="00E267F8"/>
    <w:rsid w:val="00E55678"/>
    <w:rsid w:val="00E6395B"/>
    <w:rsid w:val="00E65789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3</TotalTime>
  <Pages>1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6</cp:revision>
  <cp:lastPrinted>2011-10-28T11:18:00Z</cp:lastPrinted>
  <dcterms:created xsi:type="dcterms:W3CDTF">2023-09-04T11:54:00Z</dcterms:created>
  <dcterms:modified xsi:type="dcterms:W3CDTF">2023-09-04T18:50:00Z</dcterms:modified>
</cp:coreProperties>
</file>