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66B074" w14:textId="1CB7560A" w:rsidR="0069516D" w:rsidRPr="00930AAB" w:rsidRDefault="0069516D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8"/>
          <w:szCs w:val="24"/>
          <w:lang w:eastAsia="en-US"/>
        </w:rPr>
      </w:pPr>
      <w:bookmarkStart w:id="0" w:name="_GoBack"/>
      <w:bookmarkEnd w:id="0"/>
      <w:r w:rsidRPr="00930AAB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EDITAL Nº</w:t>
      </w:r>
      <w:r w:rsidR="00930AAB" w:rsidRPr="00930AAB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.</w:t>
      </w:r>
      <w:r w:rsidRPr="00930AAB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 xml:space="preserve"> </w:t>
      </w:r>
      <w:r w:rsidR="005E20B7" w:rsidRPr="00930AAB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162</w:t>
      </w:r>
      <w:r w:rsidRPr="00930AAB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/2023</w:t>
      </w:r>
    </w:p>
    <w:p w14:paraId="0188B64C" w14:textId="77777777" w:rsidR="004D2EB5" w:rsidRPr="004D2EB5" w:rsidRDefault="004D2EB5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5BC76300" w14:textId="77777777" w:rsidR="000F216A" w:rsidRP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SUBPROGRAMAS </w:t>
      </w:r>
    </w:p>
    <w:p w14:paraId="0B2DE692" w14:textId="22A3840B" w:rsid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Categorias: Gamificação e Oficinas Temáticas </w:t>
      </w:r>
    </w:p>
    <w:p w14:paraId="760D703C" w14:textId="77777777" w:rsidR="0069516D" w:rsidRPr="000F216A" w:rsidRDefault="0069516D" w:rsidP="000F216A">
      <w:pPr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</w:p>
    <w:p w14:paraId="33DD8A21" w14:textId="07C2282C" w:rsidR="00F806E5" w:rsidRPr="004D2EB5" w:rsidRDefault="005907B3" w:rsidP="005907B3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ANEXO 1</w:t>
      </w:r>
      <w:r w:rsidR="00F806E5" w:rsidRPr="004D2EB5">
        <w:rPr>
          <w:rFonts w:asciiTheme="minorHAnsi" w:hAnsiTheme="minorHAnsi" w:cstheme="minorHAnsi"/>
          <w:b/>
          <w:sz w:val="24"/>
          <w:szCs w:val="24"/>
        </w:rPr>
        <w:t xml:space="preserve"> – TERMO DE AUTORIZAÇÃO DOS PAIS OU RESPONSÁVEIS - PARTICIPAÇÃO DO PROGRAMA</w:t>
      </w:r>
    </w:p>
    <w:p w14:paraId="5392C46F" w14:textId="4AE222AD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default" r:id="rId7"/>
      <w:footerReference w:type="default" r:id="rId8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61E271" w14:textId="77777777" w:rsidR="00D548ED" w:rsidRDefault="00D548ED">
      <w:r>
        <w:separator/>
      </w:r>
    </w:p>
  </w:endnote>
  <w:endnote w:type="continuationSeparator" w:id="0">
    <w:p w14:paraId="09F7DB6B" w14:textId="77777777" w:rsidR="00D548ED" w:rsidRDefault="00D54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6A74EA95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69516D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8875A6" w14:textId="77777777" w:rsidR="00D548ED" w:rsidRDefault="00D548ED">
      <w:r>
        <w:separator/>
      </w:r>
    </w:p>
  </w:footnote>
  <w:footnote w:type="continuationSeparator" w:id="0">
    <w:p w14:paraId="6785371C" w14:textId="77777777" w:rsidR="00D548ED" w:rsidRDefault="00D54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D51F2" w14:textId="30812CAD" w:rsidR="00E17F49" w:rsidRDefault="00306C4A" w:rsidP="0093232D">
    <w:pPr>
      <w:pStyle w:val="Cabealho"/>
      <w:tabs>
        <w:tab w:val="clear" w:pos="4419"/>
        <w:tab w:val="center" w:pos="0"/>
      </w:tabs>
      <w:jc w:val="both"/>
    </w:pPr>
    <w:r>
      <w:t xml:space="preserve">                                                                     </w:t>
    </w:r>
  </w:p>
  <w:p w14:paraId="47FD6DC1" w14:textId="669BAE3B" w:rsidR="00322DBF" w:rsidRPr="00E17F49" w:rsidRDefault="00095A21" w:rsidP="00CC348A">
    <w:pPr>
      <w:pStyle w:val="Cabealho"/>
      <w:rPr>
        <w:rFonts w:ascii="Arial" w:hAnsi="Arial" w:cs="Arial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7D77EEE9">
          <wp:simplePos x="0" y="0"/>
          <wp:positionH relativeFrom="margin">
            <wp:align>left</wp:align>
          </wp:positionH>
          <wp:positionV relativeFrom="paragraph">
            <wp:posOffset>40640</wp:posOffset>
          </wp:positionV>
          <wp:extent cx="1800225" cy="66675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5A7DADC5" wp14:editId="04FDD54A">
          <wp:simplePos x="0" y="0"/>
          <wp:positionH relativeFrom="page">
            <wp:posOffset>5362575</wp:posOffset>
          </wp:positionH>
          <wp:positionV relativeFrom="page">
            <wp:posOffset>441960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95A21"/>
    <w:rsid w:val="000A3004"/>
    <w:rsid w:val="000A521B"/>
    <w:rsid w:val="000B0407"/>
    <w:rsid w:val="000B1587"/>
    <w:rsid w:val="000B7585"/>
    <w:rsid w:val="000C554B"/>
    <w:rsid w:val="000C7F4B"/>
    <w:rsid w:val="000F216A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4FBA"/>
    <w:rsid w:val="001C6230"/>
    <w:rsid w:val="001D1B06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022E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37A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0D7F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82568"/>
    <w:rsid w:val="00483161"/>
    <w:rsid w:val="0048746C"/>
    <w:rsid w:val="00493250"/>
    <w:rsid w:val="00494361"/>
    <w:rsid w:val="004A231C"/>
    <w:rsid w:val="004A3A7D"/>
    <w:rsid w:val="004B5BEB"/>
    <w:rsid w:val="004C5C80"/>
    <w:rsid w:val="004D2C0A"/>
    <w:rsid w:val="004D2EB5"/>
    <w:rsid w:val="00504B4C"/>
    <w:rsid w:val="0051463D"/>
    <w:rsid w:val="00514D00"/>
    <w:rsid w:val="00525207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07B3"/>
    <w:rsid w:val="00597537"/>
    <w:rsid w:val="005B0108"/>
    <w:rsid w:val="005B5B3E"/>
    <w:rsid w:val="005E0C2B"/>
    <w:rsid w:val="005E14C5"/>
    <w:rsid w:val="005E20B7"/>
    <w:rsid w:val="005F1422"/>
    <w:rsid w:val="005F3A63"/>
    <w:rsid w:val="00600184"/>
    <w:rsid w:val="00622CED"/>
    <w:rsid w:val="006242A1"/>
    <w:rsid w:val="00631AC6"/>
    <w:rsid w:val="006435DE"/>
    <w:rsid w:val="006568E6"/>
    <w:rsid w:val="00671D00"/>
    <w:rsid w:val="00673D72"/>
    <w:rsid w:val="00684149"/>
    <w:rsid w:val="00692555"/>
    <w:rsid w:val="0069516D"/>
    <w:rsid w:val="006B2037"/>
    <w:rsid w:val="006B257D"/>
    <w:rsid w:val="006C7098"/>
    <w:rsid w:val="006D3B40"/>
    <w:rsid w:val="00716B0B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7F7924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0AAB"/>
    <w:rsid w:val="0093232D"/>
    <w:rsid w:val="00934BF1"/>
    <w:rsid w:val="00975519"/>
    <w:rsid w:val="00981651"/>
    <w:rsid w:val="009A2DA7"/>
    <w:rsid w:val="009A783D"/>
    <w:rsid w:val="009B5BC5"/>
    <w:rsid w:val="009D2044"/>
    <w:rsid w:val="009D3E14"/>
    <w:rsid w:val="009D72C7"/>
    <w:rsid w:val="009E2D61"/>
    <w:rsid w:val="009E31E1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72F4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548ED"/>
    <w:rsid w:val="00D75161"/>
    <w:rsid w:val="00D83786"/>
    <w:rsid w:val="00D871CC"/>
    <w:rsid w:val="00D94D79"/>
    <w:rsid w:val="00DA04C4"/>
    <w:rsid w:val="00DA58C4"/>
    <w:rsid w:val="00DC22B1"/>
    <w:rsid w:val="00DD2834"/>
    <w:rsid w:val="00DD2F78"/>
    <w:rsid w:val="00DD3DF3"/>
    <w:rsid w:val="00DF048F"/>
    <w:rsid w:val="00DF7774"/>
    <w:rsid w:val="00E0075B"/>
    <w:rsid w:val="00E17F49"/>
    <w:rsid w:val="00E20B4B"/>
    <w:rsid w:val="00E2256B"/>
    <w:rsid w:val="00E55678"/>
    <w:rsid w:val="00E6395B"/>
    <w:rsid w:val="00E65789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D07A1"/>
    <w:rsid w:val="00EE3B37"/>
    <w:rsid w:val="00EF4C65"/>
    <w:rsid w:val="00EF53B0"/>
    <w:rsid w:val="00F164CE"/>
    <w:rsid w:val="00F208A9"/>
    <w:rsid w:val="00F27B56"/>
    <w:rsid w:val="00F3699A"/>
    <w:rsid w:val="00F4461D"/>
    <w:rsid w:val="00F5252F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3</TotalTime>
  <Pages>1</Pages>
  <Words>181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Usuário do Windows</cp:lastModifiedBy>
  <cp:revision>5</cp:revision>
  <cp:lastPrinted>2011-10-28T11:18:00Z</cp:lastPrinted>
  <dcterms:created xsi:type="dcterms:W3CDTF">2023-09-04T11:54:00Z</dcterms:created>
  <dcterms:modified xsi:type="dcterms:W3CDTF">2023-09-04T19:01:00Z</dcterms:modified>
</cp:coreProperties>
</file>