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88B64C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74C636E1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</w:p>
    <w:p w14:paraId="73345B8F" w14:textId="77777777" w:rsidR="004D2EB5" w:rsidRPr="004D2EB5" w:rsidRDefault="004D2EB5" w:rsidP="00095A21">
      <w:pPr>
        <w:autoSpaceDE/>
        <w:autoSpaceDN/>
        <w:spacing w:after="160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PROIN (UNISANTOS) /PIBIC (CNPq</w:t>
      </w:r>
      <w:r w:rsidRPr="004D2EB5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)</w:t>
      </w:r>
    </w:p>
    <w:p w14:paraId="3AA97210" w14:textId="0F8D353C" w:rsidR="004D2EB5" w:rsidRPr="004D2EB5" w:rsidRDefault="004D2EB5" w:rsidP="004D2EB5">
      <w:pPr>
        <w:autoSpaceDE/>
        <w:autoSpaceDN/>
        <w:spacing w:after="160"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785D9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622CED" w:rsidRPr="00785D9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</w:t>
      </w:r>
      <w:r w:rsidR="00785D92" w:rsidRPr="00785D9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157</w:t>
      </w:r>
      <w:r w:rsidR="00F5252F" w:rsidRPr="00785D9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 2023</w:t>
      </w:r>
      <w:bookmarkStart w:id="0" w:name="_GoBack"/>
      <w:bookmarkEnd w:id="0"/>
    </w:p>
    <w:p w14:paraId="33DD8A21" w14:textId="77777777" w:rsidR="00F806E5" w:rsidRPr="004D2EB5" w:rsidRDefault="00F806E5" w:rsidP="004D2EB5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D2EB5">
        <w:rPr>
          <w:rFonts w:asciiTheme="minorHAnsi" w:hAnsiTheme="minorHAnsi" w:cstheme="minorHAnsi"/>
          <w:b/>
          <w:sz w:val="24"/>
          <w:szCs w:val="24"/>
        </w:rPr>
        <w:t xml:space="preserve">FICHA A – TERMO DE AUTORIZAÇÃO DOS PAIS OU RESPONSÁVEIS - PARTICIPAÇÃO DO PROGRAMA </w:t>
      </w:r>
    </w:p>
    <w:p w14:paraId="5392C46F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</w:t>
      </w:r>
      <w:r w:rsidR="00F806E5" w:rsidRPr="004D2EB5">
        <w:rPr>
          <w:rFonts w:asciiTheme="minorHAnsi" w:hAnsiTheme="minorHAnsi" w:cstheme="minorHAnsi"/>
          <w:bCs/>
          <w:color w:val="000000"/>
        </w:rPr>
        <w:t xml:space="preserve">em ambiente virtual e/ou </w:t>
      </w:r>
      <w:r w:rsidRPr="004D2EB5">
        <w:rPr>
          <w:rFonts w:asciiTheme="minorHAnsi" w:hAnsiTheme="minorHAnsi" w:cstheme="minorHAnsi"/>
          <w:bCs/>
          <w:color w:val="000000"/>
        </w:rPr>
        <w:t xml:space="preserve">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31B321" w14:textId="77777777" w:rsidR="00C6784E" w:rsidRDefault="00C6784E">
      <w:r>
        <w:separator/>
      </w:r>
    </w:p>
  </w:endnote>
  <w:endnote w:type="continuationSeparator" w:id="0">
    <w:p w14:paraId="01DB8FC4" w14:textId="77777777" w:rsidR="00C6784E" w:rsidRDefault="00C67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31D1F483" w:rsidR="003D2CA4" w:rsidRPr="00F3699A" w:rsidRDefault="003D2CA4" w:rsidP="00986CE3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86CE3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986CE3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986CE3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965E2C" w14:textId="77777777" w:rsidR="00C6784E" w:rsidRDefault="00C6784E">
      <w:r>
        <w:separator/>
      </w:r>
    </w:p>
  </w:footnote>
  <w:footnote w:type="continuationSeparator" w:id="0">
    <w:p w14:paraId="319E8332" w14:textId="77777777" w:rsidR="00C6784E" w:rsidRDefault="00C678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4134"/>
    <w:rsid w:val="00735B27"/>
    <w:rsid w:val="007412F6"/>
    <w:rsid w:val="0074770A"/>
    <w:rsid w:val="00753424"/>
    <w:rsid w:val="0075358C"/>
    <w:rsid w:val="00781402"/>
    <w:rsid w:val="00783076"/>
    <w:rsid w:val="00783C86"/>
    <w:rsid w:val="00785D92"/>
    <w:rsid w:val="00786E84"/>
    <w:rsid w:val="007A016C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86CE3"/>
    <w:rsid w:val="009A2DA7"/>
    <w:rsid w:val="009A783D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55FFB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6784E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C22B1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A627C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189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5</cp:revision>
  <cp:lastPrinted>2011-10-28T11:18:00Z</cp:lastPrinted>
  <dcterms:created xsi:type="dcterms:W3CDTF">2023-08-29T11:24:00Z</dcterms:created>
  <dcterms:modified xsi:type="dcterms:W3CDTF">2023-08-31T20:41:00Z</dcterms:modified>
</cp:coreProperties>
</file>