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6B074" w14:textId="537E9FF4" w:rsidR="0069516D" w:rsidRPr="00230FBD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8"/>
          <w:szCs w:val="24"/>
          <w:lang w:eastAsia="en-US"/>
        </w:rPr>
      </w:pPr>
      <w:r w:rsidRPr="00230FBD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EDITAL Nº</w:t>
      </w:r>
      <w:r w:rsidR="00230FBD" w:rsidRPr="00230FBD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.</w:t>
      </w:r>
      <w:r w:rsidRPr="00230FBD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 xml:space="preserve"> </w:t>
      </w:r>
      <w:r w:rsidR="00DF048F" w:rsidRPr="00230FBD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156</w:t>
      </w:r>
      <w:r w:rsidRPr="00230FBD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  <w:bookmarkStart w:id="0" w:name="_GoBack"/>
      <w:bookmarkEnd w:id="0"/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77777777" w:rsidR="00F806E5" w:rsidRPr="004D2EB5" w:rsidRDefault="00F806E5" w:rsidP="004D2EB5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4D2EB5">
        <w:rPr>
          <w:rFonts w:asciiTheme="minorHAnsi" w:hAnsiTheme="minorHAnsi" w:cstheme="minorHAnsi"/>
          <w:b/>
          <w:sz w:val="24"/>
          <w:szCs w:val="24"/>
        </w:rPr>
        <w:t xml:space="preserve">FICHA A – TERMO DE AUTORIZAÇÃO DOS PAIS OU RESPONSÁVEIS - PARTICIPAÇÃO DO PROGRAMA 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73A089" w14:textId="77777777" w:rsidR="009F4012" w:rsidRDefault="009F4012">
      <w:r>
        <w:separator/>
      </w:r>
    </w:p>
  </w:endnote>
  <w:endnote w:type="continuationSeparator" w:id="0">
    <w:p w14:paraId="76B58DCA" w14:textId="77777777" w:rsidR="009F4012" w:rsidRDefault="009F4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4926B4" w14:textId="77777777" w:rsidR="009F4012" w:rsidRDefault="009F4012">
      <w:r>
        <w:separator/>
      </w:r>
    </w:p>
  </w:footnote>
  <w:footnote w:type="continuationSeparator" w:id="0">
    <w:p w14:paraId="466B5F02" w14:textId="77777777" w:rsidR="009F4012" w:rsidRDefault="009F40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E242D"/>
    <w:rsid w:val="002014AC"/>
    <w:rsid w:val="002148C9"/>
    <w:rsid w:val="00215838"/>
    <w:rsid w:val="00216CCC"/>
    <w:rsid w:val="00230FBD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9F4012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C22B1"/>
    <w:rsid w:val="00DD2834"/>
    <w:rsid w:val="00DD2F78"/>
    <w:rsid w:val="00DD3DF3"/>
    <w:rsid w:val="00DF048F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8</TotalTime>
  <Pages>1</Pages>
  <Words>181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7</cp:revision>
  <cp:lastPrinted>2011-10-28T11:18:00Z</cp:lastPrinted>
  <dcterms:created xsi:type="dcterms:W3CDTF">2023-08-29T18:32:00Z</dcterms:created>
  <dcterms:modified xsi:type="dcterms:W3CDTF">2023-08-31T17:52:00Z</dcterms:modified>
</cp:coreProperties>
</file>