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6CD6BB7D" w:rsidR="00891082" w:rsidRDefault="00B92032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PIBIC (CNPq) 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PROIN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04E3A393" w14:textId="39FF8B7E" w:rsidR="009E5121" w:rsidRPr="00533FDA" w:rsidRDefault="009E5121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EDITAL Nº </w:t>
      </w:r>
      <w:r w:rsidR="00472CCD">
        <w:rPr>
          <w:rFonts w:ascii="Calibri" w:hAnsi="Calibri" w:cs="Arial"/>
          <w:b/>
          <w:bCs/>
          <w:color w:val="000000"/>
          <w:sz w:val="22"/>
          <w:szCs w:val="22"/>
        </w:rPr>
        <w:t>193</w:t>
      </w:r>
      <w:bookmarkStart w:id="0" w:name="_GoBack"/>
      <w:bookmarkEnd w:id="0"/>
      <w:r>
        <w:rPr>
          <w:rFonts w:ascii="Calibri" w:hAnsi="Calibri" w:cs="Arial"/>
          <w:b/>
          <w:bCs/>
          <w:color w:val="000000"/>
          <w:sz w:val="22"/>
          <w:szCs w:val="22"/>
        </w:rPr>
        <w:t>/202</w:t>
      </w:r>
      <w:r w:rsidR="00084134">
        <w:rPr>
          <w:rFonts w:ascii="Calibri" w:hAnsi="Calibri" w:cs="Arial"/>
          <w:b/>
          <w:bCs/>
          <w:color w:val="000000"/>
          <w:sz w:val="22"/>
          <w:szCs w:val="22"/>
        </w:rPr>
        <w:t>2</w:t>
      </w:r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14:paraId="53E78203" w14:textId="4F9528F1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 CIENTÍFICA E REFERENTE À MODALIDADE VOLUNTÁRIA.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6E414E2D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="00084134">
              <w:rPr>
                <w:rFonts w:ascii="Calibri" w:hAnsi="Calibri" w:cs="Arial"/>
                <w:b/>
                <w:sz w:val="22"/>
                <w:szCs w:val="22"/>
              </w:rPr>
              <w:t>2022</w:t>
            </w:r>
          </w:p>
        </w:tc>
        <w:tc>
          <w:tcPr>
            <w:tcW w:w="4748" w:type="dxa"/>
            <w:vAlign w:val="center"/>
          </w:tcPr>
          <w:p w14:paraId="48987649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3D745F74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JETO DE INICIAÇÃO CIENTÍFICA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382B5A49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4BE1D9CD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SUBPROJETO DE PESQUISA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="00364AEE">
              <w:rPr>
                <w:rFonts w:ascii="Calibri" w:hAnsi="Calibri" w:cs="Arial"/>
                <w:color w:val="FF0000"/>
                <w:szCs w:val="22"/>
              </w:rPr>
              <w:t xml:space="preserve">Campo obrigatório. Não poderá ser igual ao título do Projeto de Pesquisa cadastrado no </w:t>
            </w:r>
            <w:proofErr w:type="spellStart"/>
            <w:r w:rsidR="00364AEE">
              <w:rPr>
                <w:rFonts w:ascii="Calibri" w:hAnsi="Calibri" w:cs="Arial"/>
                <w:color w:val="FF0000"/>
                <w:szCs w:val="22"/>
              </w:rPr>
              <w:t>Ipeci</w:t>
            </w:r>
            <w:proofErr w:type="spellEnd"/>
            <w:r w:rsidR="00364AEE">
              <w:rPr>
                <w:rFonts w:ascii="Calibri" w:hAnsi="Calibri" w:cs="Arial"/>
                <w:color w:val="FF0000"/>
                <w:szCs w:val="22"/>
              </w:rPr>
              <w:t xml:space="preserve"> (ao qual o subprojeto está vinculado) e nem mesmo a outro subprojeto de IC, IT ou de IC-EM em desenvolvimento.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1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28507C8B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(  </w:t>
            </w:r>
            <w:proofErr w:type="gram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) INICIAÇÃO CIENTÍFICA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77777777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ALUNO: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aluno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77777777"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2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2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4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5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6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7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77777777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 (alunos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6FED9350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Conta corrente individual em nome do aluno bolsista. Bolsista CNPq (PIBIC)</w:t>
            </w:r>
            <w:r w:rsidR="00DF4620">
              <w:rPr>
                <w:rFonts w:ascii="Calibri" w:hAnsi="Calibri" w:cs="Arial"/>
                <w:color w:val="FF0000"/>
                <w:szCs w:val="22"/>
              </w:rPr>
              <w:t>,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 a conta corrente deverá ser obrigatoriamente no Banco do Brasil.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3EF25B51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72A60F09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14:paraId="5C2BB04B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76D938C1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317104E" w14:textId="77777777"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14:paraId="103A375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6633BB4" w14:textId="77777777"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aluno(a)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14:paraId="27F617F9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dias e horários a serem definidos pelo orientador;</w:t>
            </w:r>
          </w:p>
          <w:p w14:paraId="27026C0C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14:paraId="22F7D1DE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14:paraId="278BA1C1" w14:textId="1D103325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d) 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apresentação oral, na Jornada de Iniciação Científica e Tecnológica da Universidade Católica de</w:t>
            </w:r>
            <w:r w:rsidR="00DF462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14:paraId="32C93265" w14:textId="4ADA87E4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e) Participar dos Seminários promovidos pelo </w:t>
            </w:r>
            <w:proofErr w:type="spellStart"/>
            <w:r w:rsidR="00364AEE">
              <w:rPr>
                <w:rFonts w:ascii="Calibri" w:hAnsi="Calibri" w:cs="Arial"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sz w:val="22"/>
                <w:szCs w:val="22"/>
              </w:rPr>
              <w:t>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e</w:t>
            </w:r>
          </w:p>
          <w:p w14:paraId="6B9F18E4" w14:textId="77777777" w:rsidR="004A3A7D" w:rsidRPr="00533FDA" w:rsidRDefault="00E76C42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f)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14:paraId="518AD89D" w14:textId="77777777"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14:paraId="56A4ED8E" w14:textId="77777777"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14:paraId="6193AF6A" w14:textId="777777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46A5E93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FBAEFF1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79BD5E8E" w14:textId="77777777"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14:paraId="114986A3" w14:textId="77777777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0E160C0" w14:textId="77777777"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14:paraId="4E42F706" w14:textId="77777777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14:paraId="4CBEC972" w14:textId="7CA55A2D"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Cessão dos direitos autorais, a título gratuito, à Universidade Católica de Santos, dos resumos e relatórios referentes ao </w:t>
            </w:r>
            <w:r w:rsidR="001F64B6">
              <w:rPr>
                <w:rFonts w:ascii="Calibri" w:hAnsi="Calibri" w:cs="Arial"/>
                <w:bCs/>
                <w:sz w:val="22"/>
                <w:szCs w:val="22"/>
              </w:rPr>
              <w:t>subprojeto</w:t>
            </w: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 de iniciação científica, para reprodução e disponibilização, em qualquer forma ou meio, para fins acadêmicos, nos termos da Lei 9.610/98.</w:t>
            </w:r>
          </w:p>
        </w:tc>
      </w:tr>
      <w:tr w:rsidR="00585AD4" w:rsidRPr="00533FDA" w14:paraId="03E96087" w14:textId="77777777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7A0B8E7F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28669EDE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2B28BF29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553A5080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392F18B7" w14:textId="77777777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31DD2A" w14:textId="77777777" w:rsidR="00EB5E3F" w:rsidRDefault="00EB5E3F">
      <w:r>
        <w:separator/>
      </w:r>
    </w:p>
  </w:endnote>
  <w:endnote w:type="continuationSeparator" w:id="0">
    <w:p w14:paraId="63367430" w14:textId="77777777" w:rsidR="00EB5E3F" w:rsidRDefault="00EB5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E58399" w14:textId="7B4266F3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364AEE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EB5E3F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35E742FA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9E5121">
      <w:rPr>
        <w:rFonts w:ascii="Calibri" w:hAnsi="Calibri"/>
        <w:b/>
        <w:bCs/>
        <w:noProof/>
      </w:rPr>
      <w:t>1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9E5121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286559" w14:textId="77777777" w:rsidR="00EB5E3F" w:rsidRDefault="00EB5E3F">
      <w:r>
        <w:separator/>
      </w:r>
    </w:p>
  </w:footnote>
  <w:footnote w:type="continuationSeparator" w:id="0">
    <w:p w14:paraId="73A2FF48" w14:textId="77777777" w:rsidR="00EB5E3F" w:rsidRDefault="00EB5E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5B150" w14:textId="103660B7" w:rsidR="00322DBF" w:rsidRDefault="00B92032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25538587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34F93815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2E9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84134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96348"/>
    <w:rsid w:val="001A37EE"/>
    <w:rsid w:val="001B356B"/>
    <w:rsid w:val="001C020D"/>
    <w:rsid w:val="001E242D"/>
    <w:rsid w:val="001F64B6"/>
    <w:rsid w:val="002014AC"/>
    <w:rsid w:val="00215E04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64AEE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2E83"/>
    <w:rsid w:val="004145C4"/>
    <w:rsid w:val="00423AA6"/>
    <w:rsid w:val="00426BD6"/>
    <w:rsid w:val="004577DE"/>
    <w:rsid w:val="00462F65"/>
    <w:rsid w:val="00472CCD"/>
    <w:rsid w:val="00483161"/>
    <w:rsid w:val="004A3A7D"/>
    <w:rsid w:val="004C5C80"/>
    <w:rsid w:val="00504B4C"/>
    <w:rsid w:val="00514D00"/>
    <w:rsid w:val="00533FCD"/>
    <w:rsid w:val="00533FDA"/>
    <w:rsid w:val="00541F55"/>
    <w:rsid w:val="00543A81"/>
    <w:rsid w:val="00550A48"/>
    <w:rsid w:val="0056469A"/>
    <w:rsid w:val="00571AEC"/>
    <w:rsid w:val="00583DA0"/>
    <w:rsid w:val="00585AD4"/>
    <w:rsid w:val="00597537"/>
    <w:rsid w:val="005A2050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720D86"/>
    <w:rsid w:val="00725451"/>
    <w:rsid w:val="00727C2C"/>
    <w:rsid w:val="00730A1E"/>
    <w:rsid w:val="00730FBD"/>
    <w:rsid w:val="00732AD1"/>
    <w:rsid w:val="00735B27"/>
    <w:rsid w:val="007412F6"/>
    <w:rsid w:val="0074770A"/>
    <w:rsid w:val="00781402"/>
    <w:rsid w:val="00783076"/>
    <w:rsid w:val="00783C86"/>
    <w:rsid w:val="00786E84"/>
    <w:rsid w:val="007A016C"/>
    <w:rsid w:val="007B0B97"/>
    <w:rsid w:val="007B22F6"/>
    <w:rsid w:val="007C1084"/>
    <w:rsid w:val="0081412A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34BF1"/>
    <w:rsid w:val="00975519"/>
    <w:rsid w:val="009A783D"/>
    <w:rsid w:val="009D2044"/>
    <w:rsid w:val="009D3E14"/>
    <w:rsid w:val="009D72C7"/>
    <w:rsid w:val="009E2D61"/>
    <w:rsid w:val="009E5121"/>
    <w:rsid w:val="00A2772A"/>
    <w:rsid w:val="00A3186B"/>
    <w:rsid w:val="00A62EAD"/>
    <w:rsid w:val="00A70AE7"/>
    <w:rsid w:val="00A922AD"/>
    <w:rsid w:val="00A93C49"/>
    <w:rsid w:val="00A94C57"/>
    <w:rsid w:val="00AA26DC"/>
    <w:rsid w:val="00AA7B05"/>
    <w:rsid w:val="00B405B3"/>
    <w:rsid w:val="00B44C7F"/>
    <w:rsid w:val="00B5054E"/>
    <w:rsid w:val="00B6521D"/>
    <w:rsid w:val="00B76018"/>
    <w:rsid w:val="00B92032"/>
    <w:rsid w:val="00B929ED"/>
    <w:rsid w:val="00B97A56"/>
    <w:rsid w:val="00BC2B70"/>
    <w:rsid w:val="00BC37DA"/>
    <w:rsid w:val="00BC4CEE"/>
    <w:rsid w:val="00BC703B"/>
    <w:rsid w:val="00BE50B7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A14F5"/>
    <w:rsid w:val="00CA2EB3"/>
    <w:rsid w:val="00CA3062"/>
    <w:rsid w:val="00CA6352"/>
    <w:rsid w:val="00CA7B05"/>
    <w:rsid w:val="00CB7734"/>
    <w:rsid w:val="00CC3454"/>
    <w:rsid w:val="00CC348A"/>
    <w:rsid w:val="00CC75F1"/>
    <w:rsid w:val="00CD33F8"/>
    <w:rsid w:val="00CF28F6"/>
    <w:rsid w:val="00D05120"/>
    <w:rsid w:val="00D14F67"/>
    <w:rsid w:val="00D2324C"/>
    <w:rsid w:val="00D25722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F4620"/>
    <w:rsid w:val="00DF7774"/>
    <w:rsid w:val="00E0075B"/>
    <w:rsid w:val="00E161C8"/>
    <w:rsid w:val="00E17F49"/>
    <w:rsid w:val="00E20B4B"/>
    <w:rsid w:val="00E217D9"/>
    <w:rsid w:val="00E2256B"/>
    <w:rsid w:val="00E33DF9"/>
    <w:rsid w:val="00E60C1D"/>
    <w:rsid w:val="00E6395B"/>
    <w:rsid w:val="00E76C42"/>
    <w:rsid w:val="00E802CD"/>
    <w:rsid w:val="00E84DE6"/>
    <w:rsid w:val="00E906FF"/>
    <w:rsid w:val="00E91BB1"/>
    <w:rsid w:val="00EA273D"/>
    <w:rsid w:val="00EB5E3F"/>
    <w:rsid w:val="00EC2DD5"/>
    <w:rsid w:val="00EE3B37"/>
    <w:rsid w:val="00EF4C65"/>
    <w:rsid w:val="00F164CE"/>
    <w:rsid w:val="00F208A9"/>
    <w:rsid w:val="00F3699A"/>
    <w:rsid w:val="00F4461D"/>
    <w:rsid w:val="00F600DA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2</Pages>
  <Words>541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3460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2</cp:revision>
  <cp:lastPrinted>2011-10-28T11:18:00Z</cp:lastPrinted>
  <dcterms:created xsi:type="dcterms:W3CDTF">2022-09-12T21:03:00Z</dcterms:created>
  <dcterms:modified xsi:type="dcterms:W3CDTF">2022-09-12T21:03:00Z</dcterms:modified>
</cp:coreProperties>
</file>