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05E856" w14:textId="77777777" w:rsidR="00E84DE6" w:rsidRPr="00FC78B5" w:rsidRDefault="001A7A05" w:rsidP="00FC0AFA">
      <w:pPr>
        <w:spacing w:line="360" w:lineRule="auto"/>
        <w:jc w:val="center"/>
        <w:rPr>
          <w:rFonts w:ascii="Calibri" w:hAnsi="Calibri" w:cs="Calibri"/>
          <w:b/>
          <w:sz w:val="28"/>
          <w:szCs w:val="28"/>
        </w:rPr>
      </w:pPr>
      <w:r w:rsidRPr="00FC78B5">
        <w:rPr>
          <w:rFonts w:ascii="Calibri" w:hAnsi="Calibri" w:cs="Calibri"/>
          <w:b/>
          <w:sz w:val="28"/>
          <w:szCs w:val="28"/>
        </w:rPr>
        <w:t>PROGRAMA DE EDUCAÇÃO CIENTÍFICA PARA O ENSINO MÉDIO</w:t>
      </w:r>
    </w:p>
    <w:p w14:paraId="20AF22E8" w14:textId="2FA381E5" w:rsidR="00493250" w:rsidRPr="00FC0AFA" w:rsidRDefault="005355E0" w:rsidP="00FC0AFA">
      <w:pPr>
        <w:spacing w:line="360" w:lineRule="auto"/>
        <w:jc w:val="center"/>
        <w:rPr>
          <w:rFonts w:ascii="Calibri" w:hAnsi="Calibri" w:cs="Calibri"/>
          <w:b/>
          <w:sz w:val="32"/>
          <w:szCs w:val="32"/>
          <w:u w:val="single"/>
        </w:rPr>
      </w:pPr>
      <w:r>
        <w:rPr>
          <w:rFonts w:ascii="Calibri" w:hAnsi="Calibri" w:cs="Calibri"/>
          <w:b/>
          <w:sz w:val="28"/>
          <w:szCs w:val="32"/>
          <w:u w:val="single"/>
        </w:rPr>
        <w:t>ANEXO I</w:t>
      </w:r>
      <w:r w:rsidR="009A78CD" w:rsidRPr="00FC0AFA">
        <w:rPr>
          <w:rFonts w:ascii="Calibri" w:hAnsi="Calibri" w:cs="Calibri"/>
          <w:b/>
          <w:sz w:val="28"/>
          <w:szCs w:val="28"/>
          <w:highlight w:val="yellow"/>
          <w:u w:val="single"/>
        </w:rPr>
        <w:t xml:space="preserve"> </w:t>
      </w:r>
    </w:p>
    <w:p w14:paraId="79DAD4E7" w14:textId="77777777" w:rsidR="0093232D" w:rsidRPr="00FC78B5" w:rsidRDefault="00067386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FC78B5">
        <w:rPr>
          <w:rFonts w:ascii="Calibri" w:hAnsi="Calibri" w:cs="Calibri"/>
          <w:b/>
          <w:sz w:val="22"/>
          <w:szCs w:val="22"/>
        </w:rPr>
        <w:t xml:space="preserve">FORMULÁRIO </w:t>
      </w:r>
      <w:r w:rsidR="003965A2" w:rsidRPr="00FC78B5">
        <w:rPr>
          <w:rFonts w:ascii="Calibri" w:hAnsi="Calibri" w:cs="Calibri"/>
          <w:b/>
          <w:sz w:val="22"/>
          <w:szCs w:val="22"/>
        </w:rPr>
        <w:t>DE EFETIVAÇÃO E</w:t>
      </w:r>
      <w:r w:rsidR="0093232D" w:rsidRPr="00FC78B5">
        <w:rPr>
          <w:rFonts w:ascii="Calibri" w:hAnsi="Calibri" w:cs="Calibri"/>
          <w:b/>
          <w:sz w:val="22"/>
          <w:szCs w:val="22"/>
        </w:rPr>
        <w:t xml:space="preserve"> TERMO DE COMPROMISSO</w:t>
      </w:r>
    </w:p>
    <w:p w14:paraId="5B268BB7" w14:textId="030032DE" w:rsidR="00891082" w:rsidRPr="00FC78B5" w:rsidRDefault="0089522D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FC78B5">
        <w:rPr>
          <w:rFonts w:ascii="Calibri" w:hAnsi="Calibri" w:cs="Calibri"/>
          <w:b/>
          <w:sz w:val="22"/>
          <w:szCs w:val="22"/>
        </w:rPr>
        <w:t xml:space="preserve">SUBPROGRAMA </w:t>
      </w:r>
      <w:r w:rsidR="001B0238" w:rsidRPr="00FC78B5">
        <w:rPr>
          <w:rFonts w:ascii="Calibri" w:hAnsi="Calibri" w:cs="Calibri"/>
          <w:b/>
          <w:sz w:val="22"/>
          <w:szCs w:val="22"/>
        </w:rPr>
        <w:t>EXPRESSO CIENTÍFICO</w:t>
      </w:r>
      <w:r w:rsidRPr="00FC78B5">
        <w:rPr>
          <w:rFonts w:ascii="Calibri" w:hAnsi="Calibri" w:cs="Calibri"/>
          <w:b/>
          <w:sz w:val="22"/>
          <w:szCs w:val="22"/>
        </w:rPr>
        <w:t xml:space="preserve"> </w:t>
      </w:r>
      <w:bookmarkStart w:id="0" w:name="_Hlk39570815"/>
      <w:r w:rsidR="009A78CD" w:rsidRPr="00D334F3">
        <w:rPr>
          <w:rFonts w:ascii="Calibri" w:hAnsi="Calibri" w:cs="Calibri"/>
          <w:b/>
          <w:sz w:val="22"/>
          <w:szCs w:val="22"/>
        </w:rPr>
        <w:t xml:space="preserve">- </w:t>
      </w:r>
      <w:r w:rsidR="009A78CD" w:rsidRPr="00944112">
        <w:rPr>
          <w:rFonts w:ascii="Calibri" w:hAnsi="Calibri" w:cs="Calibri"/>
          <w:b/>
          <w:sz w:val="22"/>
          <w:szCs w:val="22"/>
        </w:rPr>
        <w:t xml:space="preserve">EDITAL </w:t>
      </w:r>
      <w:bookmarkEnd w:id="0"/>
      <w:r w:rsidR="00D334F3" w:rsidRPr="00944112">
        <w:rPr>
          <w:rFonts w:ascii="Calibri" w:hAnsi="Calibri" w:cs="Calibri"/>
          <w:b/>
          <w:sz w:val="22"/>
          <w:szCs w:val="22"/>
        </w:rPr>
        <w:t xml:space="preserve"> nº  </w:t>
      </w:r>
      <w:r w:rsidR="00944112" w:rsidRPr="00944112">
        <w:rPr>
          <w:rFonts w:ascii="Calibri" w:hAnsi="Calibri" w:cs="Calibri"/>
          <w:b/>
          <w:sz w:val="22"/>
          <w:szCs w:val="22"/>
        </w:rPr>
        <w:t>113</w:t>
      </w:r>
      <w:r w:rsidR="00D334F3" w:rsidRPr="00944112">
        <w:rPr>
          <w:rFonts w:ascii="Calibri" w:hAnsi="Calibri" w:cs="Calibri"/>
          <w:b/>
          <w:sz w:val="22"/>
          <w:szCs w:val="22"/>
        </w:rPr>
        <w:t>/2020</w:t>
      </w:r>
    </w:p>
    <w:p w14:paraId="70CAD799" w14:textId="5E6980CB" w:rsidR="00DA04C4" w:rsidRPr="00FC78B5" w:rsidRDefault="005355E0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2</w:t>
      </w:r>
      <w:r w:rsidR="00DA04C4" w:rsidRPr="00FC78B5">
        <w:rPr>
          <w:rFonts w:ascii="Calibri" w:hAnsi="Calibri" w:cs="Calibri"/>
          <w:b/>
          <w:sz w:val="22"/>
          <w:szCs w:val="22"/>
        </w:rPr>
        <w:t>° ANO DO EM/ÚLTIMO CICLO DO ET</w:t>
      </w:r>
    </w:p>
    <w:p w14:paraId="30BE0CE8" w14:textId="77777777" w:rsidR="00AD0AEE" w:rsidRPr="00FC78B5" w:rsidRDefault="00AD0AEE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9"/>
        <w:gridCol w:w="4746"/>
      </w:tblGrid>
      <w:tr w:rsidR="00730A1E" w:rsidRPr="00FC78B5" w14:paraId="7C5D7E75" w14:textId="777777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0601F1BB" w14:textId="77777777" w:rsidR="00E80881" w:rsidRPr="00FC78B5" w:rsidRDefault="00E55678" w:rsidP="00A474EB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ESTUDANTE</w:t>
            </w:r>
            <w:r w:rsidR="00730A1E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:</w:t>
            </w:r>
            <w:r w:rsidR="008F65C1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</w:p>
          <w:p w14:paraId="13A3576C" w14:textId="77777777" w:rsidR="00A474EB" w:rsidRPr="00FC78B5" w:rsidRDefault="00A474EB" w:rsidP="00A474EB">
            <w:pPr>
              <w:ind w:left="720" w:hanging="751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DD2834" w:rsidRPr="00FC78B5" w14:paraId="1434022F" w14:textId="777777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29C93F7F" w14:textId="77777777" w:rsidR="00DD2834" w:rsidRPr="00FC78B5" w:rsidRDefault="00DD2834" w:rsidP="00A474EB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NOME DA MÃE: </w:t>
            </w:r>
          </w:p>
          <w:p w14:paraId="2895C1AE" w14:textId="77777777" w:rsidR="00DD2834" w:rsidRPr="00FC78B5" w:rsidRDefault="00DD2834" w:rsidP="00DD2834">
            <w:pPr>
              <w:ind w:left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80881" w:rsidRPr="00FC78B5" w14:paraId="6D75B090" w14:textId="77777777" w:rsidTr="004A231C">
        <w:trPr>
          <w:trHeight w:val="549"/>
          <w:jc w:val="center"/>
        </w:trPr>
        <w:tc>
          <w:tcPr>
            <w:tcW w:w="9495" w:type="dxa"/>
            <w:gridSpan w:val="2"/>
            <w:shd w:val="clear" w:color="auto" w:fill="auto"/>
          </w:tcPr>
          <w:p w14:paraId="2A4493FA" w14:textId="77777777" w:rsidR="00E80881" w:rsidRPr="00FC78B5" w:rsidRDefault="00DD2834" w:rsidP="004A231C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ESCOLA: </w:t>
            </w:r>
          </w:p>
          <w:p w14:paraId="23ED9B90" w14:textId="77777777" w:rsidR="00A474EB" w:rsidRPr="00FC78B5" w:rsidRDefault="00A474EB" w:rsidP="004A231C">
            <w:pPr>
              <w:ind w:left="720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91BB1" w:rsidRPr="00FC78B5" w14:paraId="4AFAC556" w14:textId="77777777" w:rsidTr="004A231C">
        <w:tblPrEx>
          <w:shd w:val="clear" w:color="auto" w:fill="auto"/>
        </w:tblPrEx>
        <w:trPr>
          <w:trHeight w:val="230"/>
          <w:jc w:val="center"/>
        </w:trPr>
        <w:tc>
          <w:tcPr>
            <w:tcW w:w="4749" w:type="dxa"/>
          </w:tcPr>
          <w:p w14:paraId="57036891" w14:textId="77777777" w:rsidR="004A231C" w:rsidRPr="00FC78B5" w:rsidRDefault="004A231C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4. </w:t>
            </w:r>
            <w:r w:rsidR="00DD2834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No caso de Ensino Técnico. </w:t>
            </w:r>
          </w:p>
          <w:p w14:paraId="38CF5E04" w14:textId="77777777" w:rsidR="004A231C" w:rsidRPr="00FC78B5" w:rsidRDefault="004A231C" w:rsidP="004A231C">
            <w:pPr>
              <w:ind w:left="252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656830B" w14:textId="77777777" w:rsidR="004A231C" w:rsidRPr="00FC78B5" w:rsidRDefault="00493250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CURSO:</w:t>
            </w:r>
          </w:p>
          <w:p w14:paraId="3FEDEA54" w14:textId="77777777" w:rsidR="00DD2834" w:rsidRPr="00FC78B5" w:rsidRDefault="00DD2834" w:rsidP="004A231C">
            <w:pPr>
              <w:ind w:left="252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46" w:type="dxa"/>
          </w:tcPr>
          <w:p w14:paraId="25436E3C" w14:textId="77777777" w:rsidR="00DD2834" w:rsidRPr="00FC78B5" w:rsidRDefault="00493250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4.1</w:t>
            </w:r>
            <w:r w:rsidR="00DD2834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CICLO:</w:t>
            </w:r>
          </w:p>
          <w:p w14:paraId="26E8C5D8" w14:textId="77777777" w:rsidR="00DD2834" w:rsidRPr="00FC78B5" w:rsidRDefault="00DD2834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412F6" w:rsidRPr="00FC78B5" w14:paraId="43B902B2" w14:textId="77777777" w:rsidTr="001C6230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1171543A" w14:textId="77777777" w:rsidR="007412F6" w:rsidRPr="00FC78B5" w:rsidRDefault="00493250" w:rsidP="00730A1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</w:t>
            </w:r>
            <w:r w:rsidR="00E91BB1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.</w:t>
            </w:r>
            <w:r w:rsidR="007412F6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FC78B5" w14:paraId="1824DAA4" w14:textId="77777777" w:rsidTr="00FC0AFA">
        <w:tblPrEx>
          <w:shd w:val="clear" w:color="auto" w:fill="auto"/>
        </w:tblPrEx>
        <w:trPr>
          <w:trHeight w:val="988"/>
          <w:jc w:val="center"/>
        </w:trPr>
        <w:tc>
          <w:tcPr>
            <w:tcW w:w="9495" w:type="dxa"/>
            <w:gridSpan w:val="2"/>
            <w:vAlign w:val="center"/>
          </w:tcPr>
          <w:p w14:paraId="2BA94766" w14:textId="70124450" w:rsidR="00E55678" w:rsidRPr="00FC78B5" w:rsidRDefault="00235F69" w:rsidP="0089522D">
            <w:pPr>
              <w:widowControl w:val="0"/>
              <w:adjustRightInd w:val="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Eu, estudante </w:t>
            </w:r>
            <w:r w:rsidR="007412F6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acima nomeado(a), </w:t>
            </w:r>
            <w:r w:rsidR="002B3C3C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comprometo</w:t>
            </w:r>
            <w:r w:rsidR="0093232D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-me</w:t>
            </w:r>
            <w:r w:rsidR="002B3C3C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 a </w:t>
            </w:r>
            <w:r w:rsidR="002B3C3C" w:rsidRPr="00FC78B5">
              <w:rPr>
                <w:rFonts w:ascii="Calibri" w:hAnsi="Calibri" w:cs="Calibri"/>
                <w:sz w:val="22"/>
                <w:szCs w:val="22"/>
              </w:rPr>
              <w:t>p</w:t>
            </w:r>
            <w:r w:rsidR="001A7A05" w:rsidRPr="00FC78B5">
              <w:rPr>
                <w:rFonts w:ascii="Calibri" w:hAnsi="Calibri" w:cs="Calibri"/>
                <w:sz w:val="22"/>
                <w:szCs w:val="22"/>
              </w:rPr>
              <w:t>articipar das atividade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s</w:t>
            </w:r>
            <w:r w:rsidR="001A7A05" w:rsidRPr="00FC78B5">
              <w:rPr>
                <w:rFonts w:ascii="Calibri" w:hAnsi="Calibri" w:cs="Calibri"/>
                <w:sz w:val="22"/>
                <w:szCs w:val="22"/>
              </w:rPr>
              <w:t xml:space="preserve"> do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786D80">
              <w:rPr>
                <w:rFonts w:ascii="Calibri" w:hAnsi="Calibri" w:cs="Calibri"/>
                <w:b/>
                <w:sz w:val="22"/>
                <w:szCs w:val="22"/>
              </w:rPr>
              <w:t>Subprograma Expresso</w:t>
            </w:r>
            <w:bookmarkStart w:id="1" w:name="_GoBack"/>
            <w:bookmarkEnd w:id="1"/>
            <w:r w:rsidR="0089522D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 Científica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="0093232D" w:rsidRPr="00FC78B5">
              <w:rPr>
                <w:rFonts w:ascii="Calibri" w:hAnsi="Calibri" w:cs="Calibri"/>
                <w:sz w:val="22"/>
                <w:szCs w:val="22"/>
              </w:rPr>
              <w:t xml:space="preserve">a serem realizadas no </w:t>
            </w:r>
            <w:r w:rsidR="00DA04C4" w:rsidRPr="00FC78B5">
              <w:rPr>
                <w:rFonts w:ascii="Calibri" w:hAnsi="Calibri" w:cs="Calibri"/>
                <w:sz w:val="22"/>
                <w:szCs w:val="22"/>
              </w:rPr>
              <w:t>2</w:t>
            </w:r>
            <w:r w:rsidR="00692555" w:rsidRPr="00FC78B5">
              <w:rPr>
                <w:rFonts w:ascii="Calibri" w:hAnsi="Calibri" w:cs="Calibri"/>
                <w:sz w:val="22"/>
                <w:szCs w:val="22"/>
              </w:rPr>
              <w:t>º semestre de 20</w:t>
            </w:r>
            <w:r w:rsidR="00DA04C4" w:rsidRPr="00FC78B5">
              <w:rPr>
                <w:rFonts w:ascii="Calibri" w:hAnsi="Calibri" w:cs="Calibri"/>
                <w:sz w:val="22"/>
                <w:szCs w:val="22"/>
              </w:rPr>
              <w:t>20</w:t>
            </w:r>
            <w:r w:rsidR="00692555" w:rsidRPr="00FC78B5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nas dependências da Universidade Católica de Santos.</w:t>
            </w:r>
            <w:r w:rsidR="007D467C" w:rsidRPr="00FC78B5">
              <w:rPr>
                <w:rFonts w:ascii="Calibri" w:hAnsi="Calibri" w:cs="Calibri"/>
                <w:sz w:val="22"/>
                <w:szCs w:val="22"/>
              </w:rPr>
              <w:t xml:space="preserve">  </w:t>
            </w:r>
          </w:p>
        </w:tc>
      </w:tr>
      <w:tr w:rsidR="007412F6" w:rsidRPr="00FC78B5" w14:paraId="7F24C2F3" w14:textId="77777777" w:rsidTr="004A231C">
        <w:tblPrEx>
          <w:shd w:val="clear" w:color="auto" w:fill="auto"/>
        </w:tblPrEx>
        <w:trPr>
          <w:trHeight w:val="554"/>
          <w:jc w:val="center"/>
        </w:trPr>
        <w:tc>
          <w:tcPr>
            <w:tcW w:w="4749" w:type="dxa"/>
            <w:vAlign w:val="center"/>
          </w:tcPr>
          <w:p w14:paraId="58E47D19" w14:textId="77777777" w:rsidR="007412F6" w:rsidRPr="00FC78B5" w:rsidRDefault="007412F6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Data: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/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4746" w:type="dxa"/>
            <w:vAlign w:val="center"/>
          </w:tcPr>
          <w:p w14:paraId="50A018C6" w14:textId="77777777" w:rsidR="007412F6" w:rsidRPr="00FC78B5" w:rsidRDefault="007412F6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Assinatura:</w:t>
            </w:r>
          </w:p>
          <w:p w14:paraId="28E344F7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31D973D3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7E3D330D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CDC6BEB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4057E767" w14:textId="77777777" w:rsidR="00AD5732" w:rsidRPr="00FC78B5" w:rsidRDefault="00AD5732" w:rsidP="00306C4A">
      <w:pPr>
        <w:rPr>
          <w:rFonts w:ascii="Calibri" w:hAnsi="Calibri" w:cs="Calibri"/>
          <w:b/>
          <w:bCs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FC78B5" w14:paraId="6A0AA1EC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07552F77" w14:textId="77777777" w:rsidR="00AD5732" w:rsidRPr="00FC78B5" w:rsidRDefault="004A231C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6</w:t>
            </w:r>
            <w:r w:rsidR="00AD5732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.  DIREITOS AUTORAIS</w:t>
            </w:r>
          </w:p>
        </w:tc>
      </w:tr>
      <w:tr w:rsidR="00AD5732" w:rsidRPr="00FC78B5" w14:paraId="62FCC3E9" w14:textId="77777777" w:rsidTr="00FC0AFA">
        <w:tblPrEx>
          <w:shd w:val="clear" w:color="auto" w:fill="auto"/>
        </w:tblPrEx>
        <w:trPr>
          <w:trHeight w:val="988"/>
          <w:jc w:val="center"/>
        </w:trPr>
        <w:tc>
          <w:tcPr>
            <w:tcW w:w="9495" w:type="dxa"/>
            <w:gridSpan w:val="2"/>
            <w:vAlign w:val="center"/>
          </w:tcPr>
          <w:p w14:paraId="34F2D5B1" w14:textId="77777777" w:rsidR="00E55678" w:rsidRPr="00FC0AFA" w:rsidRDefault="00AD5732" w:rsidP="00E55678">
            <w:pPr>
              <w:adjustRightInd w:val="0"/>
              <w:jc w:val="both"/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Cs/>
                <w:sz w:val="22"/>
                <w:szCs w:val="22"/>
              </w:rPr>
              <w:t xml:space="preserve">Cessão dos direitos autorais, a título gratuito, à Universidade Católica de Santos, </w:t>
            </w:r>
            <w:r w:rsidR="006B2037" w:rsidRPr="00FC78B5">
              <w:rPr>
                <w:rFonts w:ascii="Calibri" w:hAnsi="Calibri" w:cs="Calibri"/>
                <w:bCs/>
                <w:sz w:val="22"/>
                <w:szCs w:val="22"/>
              </w:rPr>
              <w:t xml:space="preserve">das atividades realizadas no </w:t>
            </w:r>
            <w:r w:rsidR="0089522D" w:rsidRPr="00FC78B5">
              <w:rPr>
                <w:rFonts w:ascii="Calibri" w:hAnsi="Calibri" w:cs="Calibri"/>
                <w:bCs/>
                <w:sz w:val="22"/>
                <w:szCs w:val="22"/>
              </w:rPr>
              <w:t>Subprograma Expedição Científica</w:t>
            </w:r>
            <w:r w:rsidRPr="00FC78B5">
              <w:rPr>
                <w:rFonts w:ascii="Calibri" w:hAnsi="Calibri" w:cs="Calibri"/>
                <w:bCs/>
                <w:sz w:val="22"/>
                <w:szCs w:val="22"/>
              </w:rPr>
              <w:t>, para reprodução e disponibilização, em qualquer forma ou meio, para fins acadêmicos, nos termos da Lei 9.610/98.</w:t>
            </w:r>
            <w:r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 </w:t>
            </w:r>
          </w:p>
        </w:tc>
      </w:tr>
      <w:tr w:rsidR="00AD5732" w:rsidRPr="00FC78B5" w14:paraId="278A1F84" w14:textId="77777777" w:rsidTr="00DD2834">
        <w:tblPrEx>
          <w:shd w:val="clear" w:color="auto" w:fill="auto"/>
        </w:tblPrEx>
        <w:trPr>
          <w:trHeight w:val="1417"/>
          <w:jc w:val="center"/>
        </w:trPr>
        <w:tc>
          <w:tcPr>
            <w:tcW w:w="4747" w:type="dxa"/>
            <w:vAlign w:val="center"/>
          </w:tcPr>
          <w:p w14:paraId="15F4AEF8" w14:textId="77777777" w:rsidR="00AD5732" w:rsidRPr="00FC78B5" w:rsidRDefault="00AD5732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Data: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/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66E91418" w14:textId="77777777" w:rsidR="00AD5732" w:rsidRPr="00FC78B5" w:rsidRDefault="00AD5732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Assinatura:</w:t>
            </w:r>
          </w:p>
          <w:p w14:paraId="16B4B8CF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2E2299BE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070DEE0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522EA7B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50124EFD" w14:textId="77777777" w:rsidR="00132CA4" w:rsidRPr="00127677" w:rsidRDefault="00132CA4" w:rsidP="005355E0">
      <w:pPr>
        <w:spacing w:after="240" w:line="360" w:lineRule="auto"/>
        <w:jc w:val="center"/>
      </w:pPr>
    </w:p>
    <w:sectPr w:rsidR="00132CA4" w:rsidRPr="00127677" w:rsidSect="0093232D">
      <w:headerReference w:type="default" r:id="rId8"/>
      <w:footerReference w:type="default" r:id="rId9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9FE9E2" w14:textId="77777777" w:rsidR="00E61403" w:rsidRDefault="00E61403">
      <w:r>
        <w:separator/>
      </w:r>
    </w:p>
  </w:endnote>
  <w:endnote w:type="continuationSeparator" w:id="0">
    <w:p w14:paraId="1F362990" w14:textId="77777777" w:rsidR="00E61403" w:rsidRDefault="00E61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E153C3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5C57157D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3E0385A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BDE834E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BFC2B9" w14:textId="77777777" w:rsidR="00E61403" w:rsidRDefault="00E61403">
      <w:r>
        <w:separator/>
      </w:r>
    </w:p>
  </w:footnote>
  <w:footnote w:type="continuationSeparator" w:id="0">
    <w:p w14:paraId="4AABA5E3" w14:textId="77777777" w:rsidR="00E61403" w:rsidRDefault="00E614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544A7B" w14:textId="74232525" w:rsidR="00E17F49" w:rsidRDefault="00DC4BF4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31CBE748" wp14:editId="01389E72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EBA14DD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3004"/>
    <w:rsid w:val="000A521B"/>
    <w:rsid w:val="000B0407"/>
    <w:rsid w:val="000B1587"/>
    <w:rsid w:val="000B7585"/>
    <w:rsid w:val="000C554B"/>
    <w:rsid w:val="000C7F4B"/>
    <w:rsid w:val="000D5DF8"/>
    <w:rsid w:val="000D79B1"/>
    <w:rsid w:val="000F7158"/>
    <w:rsid w:val="00104CDD"/>
    <w:rsid w:val="00112287"/>
    <w:rsid w:val="001261D3"/>
    <w:rsid w:val="00127677"/>
    <w:rsid w:val="001301A4"/>
    <w:rsid w:val="00132C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0238"/>
    <w:rsid w:val="001B356B"/>
    <w:rsid w:val="001C020D"/>
    <w:rsid w:val="001C6230"/>
    <w:rsid w:val="001E242D"/>
    <w:rsid w:val="002014AC"/>
    <w:rsid w:val="002148C9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4DAF"/>
    <w:rsid w:val="003F7FA9"/>
    <w:rsid w:val="00400873"/>
    <w:rsid w:val="004014F6"/>
    <w:rsid w:val="00412E83"/>
    <w:rsid w:val="00413431"/>
    <w:rsid w:val="004145C4"/>
    <w:rsid w:val="00423AA6"/>
    <w:rsid w:val="00426BD6"/>
    <w:rsid w:val="004577DE"/>
    <w:rsid w:val="00462F65"/>
    <w:rsid w:val="00483161"/>
    <w:rsid w:val="00483BA3"/>
    <w:rsid w:val="00493250"/>
    <w:rsid w:val="004A231C"/>
    <w:rsid w:val="004A3A7D"/>
    <w:rsid w:val="004B5BEB"/>
    <w:rsid w:val="004C5C80"/>
    <w:rsid w:val="004D2C0A"/>
    <w:rsid w:val="00504B4C"/>
    <w:rsid w:val="00514D00"/>
    <w:rsid w:val="00533FCD"/>
    <w:rsid w:val="005355E0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435DE"/>
    <w:rsid w:val="00671D00"/>
    <w:rsid w:val="00673D72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58C"/>
    <w:rsid w:val="00781402"/>
    <w:rsid w:val="00783076"/>
    <w:rsid w:val="00783C86"/>
    <w:rsid w:val="00786D80"/>
    <w:rsid w:val="00786E84"/>
    <w:rsid w:val="007A016C"/>
    <w:rsid w:val="007B22F6"/>
    <w:rsid w:val="007C1084"/>
    <w:rsid w:val="007D467C"/>
    <w:rsid w:val="007E58A7"/>
    <w:rsid w:val="007E787A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44112"/>
    <w:rsid w:val="00975519"/>
    <w:rsid w:val="00981651"/>
    <w:rsid w:val="009A2DA7"/>
    <w:rsid w:val="009A783D"/>
    <w:rsid w:val="009A78CD"/>
    <w:rsid w:val="009D2044"/>
    <w:rsid w:val="009D3E14"/>
    <w:rsid w:val="009D72C7"/>
    <w:rsid w:val="009E2D61"/>
    <w:rsid w:val="009E31E1"/>
    <w:rsid w:val="00A0297C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B403F"/>
    <w:rsid w:val="00AD0AEE"/>
    <w:rsid w:val="00AD5732"/>
    <w:rsid w:val="00AD7742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E19AA"/>
    <w:rsid w:val="00BF376E"/>
    <w:rsid w:val="00C04477"/>
    <w:rsid w:val="00C04D7D"/>
    <w:rsid w:val="00C06711"/>
    <w:rsid w:val="00C07FB8"/>
    <w:rsid w:val="00C15986"/>
    <w:rsid w:val="00C17622"/>
    <w:rsid w:val="00C20636"/>
    <w:rsid w:val="00C23DB3"/>
    <w:rsid w:val="00C3771A"/>
    <w:rsid w:val="00C507C0"/>
    <w:rsid w:val="00C57057"/>
    <w:rsid w:val="00C76466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334F3"/>
    <w:rsid w:val="00D40EBA"/>
    <w:rsid w:val="00D40F20"/>
    <w:rsid w:val="00D75161"/>
    <w:rsid w:val="00D83786"/>
    <w:rsid w:val="00D871CC"/>
    <w:rsid w:val="00D94D79"/>
    <w:rsid w:val="00DA04C4"/>
    <w:rsid w:val="00DC22B1"/>
    <w:rsid w:val="00DC4BF4"/>
    <w:rsid w:val="00DD2834"/>
    <w:rsid w:val="00DD2F78"/>
    <w:rsid w:val="00DD3DF3"/>
    <w:rsid w:val="00DF7774"/>
    <w:rsid w:val="00E0075B"/>
    <w:rsid w:val="00E17F49"/>
    <w:rsid w:val="00E20B4B"/>
    <w:rsid w:val="00E2256B"/>
    <w:rsid w:val="00E55678"/>
    <w:rsid w:val="00E61403"/>
    <w:rsid w:val="00E6395B"/>
    <w:rsid w:val="00E76850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0E5C"/>
    <w:rsid w:val="00F27B56"/>
    <w:rsid w:val="00F3699A"/>
    <w:rsid w:val="00F4461D"/>
    <w:rsid w:val="00F526BD"/>
    <w:rsid w:val="00F600DA"/>
    <w:rsid w:val="00F87A0B"/>
    <w:rsid w:val="00F95068"/>
    <w:rsid w:val="00F95E1B"/>
    <w:rsid w:val="00FA24FB"/>
    <w:rsid w:val="00FA6D2C"/>
    <w:rsid w:val="00FB0E77"/>
    <w:rsid w:val="00FB1B9A"/>
    <w:rsid w:val="00FC0AFA"/>
    <w:rsid w:val="00FC3992"/>
    <w:rsid w:val="00FC779A"/>
    <w:rsid w:val="00FC78B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6E5438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132CA4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132CA4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2</TotalTime>
  <Pages>1</Pages>
  <Words>155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JFP</cp:lastModifiedBy>
  <cp:revision>4</cp:revision>
  <cp:lastPrinted>2011-10-28T12:18:00Z</cp:lastPrinted>
  <dcterms:created xsi:type="dcterms:W3CDTF">2020-10-21T15:38:00Z</dcterms:created>
  <dcterms:modified xsi:type="dcterms:W3CDTF">2020-10-21T16:21:00Z</dcterms:modified>
</cp:coreProperties>
</file>