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bookmarkStart w:id="0" w:name="_GoBack"/>
      <w:bookmarkEnd w:id="0"/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INICIAÇÃO CIENTÍFICA E EM DESENVOLVIMENTO CIENTÍFICO E TECNOLÓGICO</w:t>
      </w:r>
    </w:p>
    <w:p w:rsidR="00891082" w:rsidRPr="00533FDA" w:rsidRDefault="00891082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bCs/>
          <w:color w:val="000000"/>
          <w:sz w:val="22"/>
          <w:szCs w:val="22"/>
        </w:rPr>
        <w:t>PROIN/PROITI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– </w:t>
      </w:r>
      <w:r w:rsidRPr="00533FDA">
        <w:rPr>
          <w:rFonts w:ascii="Calibri" w:hAnsi="Calibri" w:cs="Arial"/>
          <w:b/>
          <w:bCs/>
          <w:color w:val="000000"/>
          <w:sz w:val="22"/>
          <w:szCs w:val="22"/>
        </w:rPr>
        <w:t>PIBIC/PIBITI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(CNPq) – </w:t>
      </w:r>
      <w:r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</w:p>
    <w:p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E TERMO DE COMPROMISSO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 CIENTÍFICA OU TECNOLÓGICA E REFERENTE À MODALIDADE VOLUNTÁRIA.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</w:t>
            </w:r>
            <w:proofErr w:type="gram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748" w:type="dxa"/>
            <w:vAlign w:val="center"/>
          </w:tcPr>
          <w:p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</w:t>
            </w:r>
            <w:proofErr w:type="gram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proofErr w:type="gramEnd"/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JETO DE INICIAÇÃO CIENTÍFICA OU TECNOLÓGICA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" w:name="Texto24"/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FB1B9A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1.5 TÍTULO</w:t>
            </w:r>
            <w:proofErr w:type="gram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SUBPROJETO DE PESQUISA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Campo obrigatório. Não poderá ser igual ao título do Projeto de IC ou IT</w:t>
            </w:r>
            <w:r w:rsidR="00E76C42" w:rsidRPr="00533FDA">
              <w:rPr>
                <w:rFonts w:ascii="Calibri" w:hAnsi="Calibri" w:cs="Arial"/>
                <w:color w:val="FF0000"/>
                <w:szCs w:val="22"/>
              </w:rPr>
              <w:t xml:space="preserve"> nem igual a outro plano de trabalho vinculado ao projeto</w:t>
            </w:r>
            <w:r w:rsidR="00E76C42" w:rsidRPr="00533FDA">
              <w:rPr>
                <w:rFonts w:ascii="Calibri" w:hAnsi="Calibri" w:cs="Arial"/>
                <w:b/>
                <w:color w:val="FF0000"/>
                <w:szCs w:val="22"/>
              </w:rPr>
              <w:t xml:space="preserve"> </w:t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</w:t>
            </w:r>
            <w:proofErr w:type="gramEnd"/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2" w:name="Texto25"/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</w:p>
        </w:tc>
      </w:tr>
      <w:tr w:rsidR="00E76C42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1.7 MODALIDADE:</w:t>
            </w: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 </w:t>
            </w:r>
          </w:p>
          <w:p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(   </w:t>
            </w:r>
            <w:proofErr w:type="gram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>) INICIAÇÃO CIENTÍFICA   (    ) INICIAÇÃO TECNOLÓGICA  (     ) VOLUNTÁRIA</w:t>
            </w:r>
          </w:p>
        </w:tc>
      </w:tr>
    </w:tbl>
    <w:p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ALUNO: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aluno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:rsidR="007412F6" w:rsidRPr="00533FDA" w:rsidRDefault="007412F6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8316DE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bookmarkStart w:id="3" w:name="Texto55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3"/>
          </w:p>
        </w:tc>
      </w:tr>
      <w:tr w:rsidR="00872E39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</w:t>
            </w:r>
            <w:proofErr w:type="gramEnd"/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DE NASCIMENTO:          /        /</w:t>
            </w:r>
          </w:p>
        </w:tc>
      </w:tr>
      <w:tr w:rsidR="008316DE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8316DE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4" w:name="Texto56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3807" w:type="dxa"/>
            <w:vAlign w:val="center"/>
          </w:tcPr>
          <w:p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5" w:name="Texto57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5"/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</w:t>
            </w:r>
            <w:proofErr w:type="gramEnd"/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MATRÍCULA: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6" w:name="Texto3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3807" w:type="dxa"/>
            <w:vAlign w:val="center"/>
          </w:tcPr>
          <w:p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</w:t>
            </w:r>
            <w:proofErr w:type="gramEnd"/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QUE INGRESSOU: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7" w:name="Texto5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8316DE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8" w:name="Texto35"/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8"/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  <w:p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 (alunos bolsistas):</w:t>
            </w:r>
          </w:p>
        </w:tc>
      </w:tr>
      <w:tr w:rsidR="008646D5" w:rsidRPr="00533FDA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proofErr w:type="gramStart"/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2.16 BANCO</w:t>
            </w:r>
            <w:proofErr w:type="gram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Conta corrente individual em nome do aluno bolsista. Bolsista CNPq (PIBIC ou PIBITI) a conta corrente deverá ser obrigatoriamente no Banco do Brasil.</w:t>
            </w:r>
          </w:p>
        </w:tc>
      </w:tr>
      <w:tr w:rsidR="008646D5" w:rsidRPr="00533FDA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2.18 NÚMERO:</w:t>
            </w:r>
          </w:p>
        </w:tc>
      </w:tr>
    </w:tbl>
    <w:p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7412F6" w:rsidRPr="00533FDA" w:rsidRDefault="00533FDA" w:rsidP="00730A1E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br w:type="page"/>
            </w:r>
            <w:r w:rsidRPr="00533FDA">
              <w:rPr>
                <w:rFonts w:ascii="Calibri" w:hAnsi="Calibri"/>
                <w:sz w:val="22"/>
                <w:szCs w:val="22"/>
              </w:rPr>
              <w:br w:type="page"/>
            </w:r>
            <w:r w:rsidR="00E91BB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3.</w:t>
            </w:r>
            <w:r w:rsidR="007412F6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:rsidR="007412F6" w:rsidRPr="00533FDA" w:rsidRDefault="007412F6" w:rsidP="00533FDA">
            <w:pPr>
              <w:widowControl w:val="0"/>
              <w:adjustRightInd w:val="0"/>
              <w:spacing w:line="440" w:lineRule="exact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Eu, </w:t>
            </w:r>
            <w:proofErr w:type="gramStart"/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aluno(</w:t>
            </w:r>
            <w:proofErr w:type="gramEnd"/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 acima </w:t>
            </w:r>
            <w:r w:rsidR="00533FDA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nomeado(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a), me comprometo a: </w:t>
            </w:r>
          </w:p>
          <w:p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a) Executar as atividades de pesquisa com dedicação mínima de 12 (doze) horas semanais, em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dias e </w:t>
            </w:r>
            <w:r w:rsidRPr="00533FDA">
              <w:rPr>
                <w:rFonts w:ascii="Calibri" w:hAnsi="Calibri" w:cs="Arial"/>
                <w:sz w:val="22"/>
                <w:szCs w:val="22"/>
              </w:rPr>
              <w:lastRenderedPageBreak/>
              <w:t>horários a serem definidos pelo orientador;</w:t>
            </w:r>
          </w:p>
          <w:p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b) Elaborar relatório semestral de atividades e relatório final de participação;</w:t>
            </w:r>
          </w:p>
          <w:p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c) Em caso de desligamento, o discente deverá entregar relatório referente às etapas do plano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de trabalho desenvolvidas indicando os resultados alcançados;</w:t>
            </w:r>
          </w:p>
          <w:p w:rsidR="00E76C42" w:rsidRPr="00533FDA" w:rsidRDefault="00684ACE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d) </w:t>
            </w:r>
            <w:r w:rsidR="00E76C42" w:rsidRPr="00533FDA">
              <w:rPr>
                <w:rFonts w:ascii="Calibri" w:hAnsi="Calibri" w:cs="Arial"/>
                <w:sz w:val="22"/>
                <w:szCs w:val="22"/>
              </w:rPr>
              <w:t>Apresentar, individualmente, os resultados parciais e finais da pesquisa, sob a forma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E76C42" w:rsidRPr="00533FDA">
              <w:rPr>
                <w:rFonts w:ascii="Calibri" w:hAnsi="Calibri" w:cs="Arial"/>
                <w:sz w:val="22"/>
                <w:szCs w:val="22"/>
              </w:rPr>
              <w:t xml:space="preserve">apresentação oral, na Jornada de Iniciação Científica e Tecnológica da Universidade Católica </w:t>
            </w:r>
            <w:proofErr w:type="gramStart"/>
            <w:r w:rsidR="00E76C42" w:rsidRPr="00533FDA">
              <w:rPr>
                <w:rFonts w:ascii="Calibri" w:hAnsi="Calibri" w:cs="Arial"/>
                <w:sz w:val="22"/>
                <w:szCs w:val="22"/>
              </w:rPr>
              <w:t>de</w:t>
            </w:r>
            <w:proofErr w:type="gramEnd"/>
          </w:p>
          <w:p w:rsidR="00E76C42" w:rsidRPr="00533FDA" w:rsidRDefault="00533FDA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 xml:space="preserve">Santos; </w:t>
            </w:r>
          </w:p>
          <w:p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e) Participar dos Seminários promovidos pelo IPECI, com presença obrigatória de 7</w:t>
            </w:r>
            <w:r w:rsidR="000A510F" w:rsidRPr="00533FDA">
              <w:rPr>
                <w:rFonts w:ascii="Calibri" w:hAnsi="Calibri" w:cs="Arial"/>
                <w:sz w:val="22"/>
                <w:szCs w:val="22"/>
              </w:rPr>
              <w:t>0</w:t>
            </w:r>
            <w:r w:rsidRPr="00533FDA">
              <w:rPr>
                <w:rFonts w:ascii="Calibri" w:hAnsi="Calibri" w:cs="Arial"/>
                <w:sz w:val="22"/>
                <w:szCs w:val="22"/>
              </w:rPr>
              <w:t>%. O não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cumprimento dessa obrigação acarretará na suspensão da bolsa;</w:t>
            </w:r>
            <w:r w:rsidR="00661C61">
              <w:rPr>
                <w:rFonts w:ascii="Calibri" w:hAnsi="Calibri" w:cs="Arial"/>
                <w:sz w:val="22"/>
                <w:szCs w:val="22"/>
              </w:rPr>
              <w:t xml:space="preserve"> </w:t>
            </w:r>
            <w:proofErr w:type="gramStart"/>
            <w:r w:rsidR="00661C61">
              <w:rPr>
                <w:rFonts w:ascii="Calibri" w:hAnsi="Calibri" w:cs="Arial"/>
                <w:sz w:val="22"/>
                <w:szCs w:val="22"/>
              </w:rPr>
              <w:t>e</w:t>
            </w:r>
            <w:proofErr w:type="gramEnd"/>
          </w:p>
          <w:p w:rsidR="004A3A7D" w:rsidRPr="00533FDA" w:rsidRDefault="00E76C42" w:rsidP="00661C61">
            <w:pPr>
              <w:adjustRightInd w:val="0"/>
              <w:spacing w:after="24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f) Caso haja descumprimento dos requisitos formais e/ou obrigações acima citadas e em face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ausência de justificativa junto ao docente orientador, 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  <w:u w:val="single"/>
              </w:rPr>
              <w:t>O DISCENTE DEVERÁ DEVOLVER OS VALORES RECEBIDOS DURANTE O PERÍODO DE CONCESSÃO DA BOLSA</w:t>
            </w:r>
            <w:r w:rsidRPr="00533FDA">
              <w:rPr>
                <w:rFonts w:ascii="Calibri" w:hAnsi="Calibri" w:cs="Arial"/>
                <w:sz w:val="22"/>
                <w:szCs w:val="22"/>
                <w:u w:val="single"/>
              </w:rPr>
              <w:t>.</w:t>
            </w:r>
          </w:p>
          <w:p w:rsidR="007412F6" w:rsidRPr="00533FDA" w:rsidRDefault="007412F6" w:rsidP="00661C61">
            <w:pPr>
              <w:widowControl w:val="0"/>
              <w:tabs>
                <w:tab w:val="left" w:pos="709"/>
              </w:tabs>
              <w:adjustRightInd w:val="0"/>
              <w:spacing w:after="24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Diante de eventual impossibilidade de cumprimento das obrigações acima descritas</w:t>
            </w:r>
            <w:r w:rsidR="004A3A7D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,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 comprometo-me a comunicar formalmente ao orientador para que se tomem as providências necessárias. </w:t>
            </w:r>
          </w:p>
          <w:p w:rsidR="008F65C1" w:rsidRPr="00533FDA" w:rsidRDefault="007412F6" w:rsidP="00533FDA">
            <w:pPr>
              <w:widowControl w:val="0"/>
              <w:tabs>
                <w:tab w:val="left" w:pos="709"/>
              </w:tabs>
              <w:adjustRightInd w:val="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Afirmo também </w:t>
            </w:r>
            <w:r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que </w:t>
            </w:r>
            <w:r w:rsidR="001A37EE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estou </w:t>
            </w:r>
            <w:r w:rsidR="007B22F6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DESVINCULADO DO MERCADO DE TRABALHO. </w:t>
            </w:r>
          </w:p>
        </w:tc>
      </w:tr>
      <w:tr w:rsidR="007412F6" w:rsidRPr="00533FDA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:rsidR="007412F6" w:rsidRPr="00533FDA" w:rsidRDefault="007412F6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585AD4" w:rsidRPr="00533FDA" w:rsidTr="00E0075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:rsidR="00585AD4" w:rsidRPr="00533FDA" w:rsidRDefault="00E91BB1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4. </w:t>
            </w:r>
            <w:r w:rsidR="00585AD4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DIREITOS AUTORAIS</w:t>
            </w:r>
          </w:p>
        </w:tc>
      </w:tr>
      <w:tr w:rsidR="00585AD4" w:rsidRPr="00533FDA" w:rsidTr="00533FDA">
        <w:tblPrEx>
          <w:shd w:val="clear" w:color="auto" w:fill="auto"/>
        </w:tblPrEx>
        <w:trPr>
          <w:trHeight w:val="1020"/>
          <w:jc w:val="center"/>
        </w:trPr>
        <w:tc>
          <w:tcPr>
            <w:tcW w:w="9495" w:type="dxa"/>
            <w:gridSpan w:val="2"/>
            <w:vAlign w:val="center"/>
          </w:tcPr>
          <w:p w:rsidR="00585AD4" w:rsidRPr="00533FDA" w:rsidRDefault="00585AD4" w:rsidP="00533FDA">
            <w:pPr>
              <w:adjustRightIn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sz w:val="22"/>
                <w:szCs w:val="22"/>
              </w:rPr>
              <w:t>Cessão dos direitos autorais, a título gratuito, à Universidade Católica de Santos, dos resumos e relatórios referentes ao plano de trabalho do projeto de iniciação científica ou em desenvolvimento tecnológico e inovação, para reprodução e disponibilização, em qualquer forma ou meio, para fins acadêmicos, nos termos da Lei 9.610/98.</w:t>
            </w:r>
          </w:p>
        </w:tc>
      </w:tr>
      <w:tr w:rsidR="00585AD4" w:rsidRPr="00533FDA" w:rsidTr="00E0075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8"/>
      <w:footerReference w:type="default" r:id="rId9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C88" w:rsidRDefault="00580C88">
      <w:r>
        <w:separator/>
      </w:r>
    </w:p>
  </w:endnote>
  <w:endnote w:type="continuationSeparator" w:id="0">
    <w:p w:rsidR="00580C88" w:rsidRDefault="00580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533FDA">
        <w:rPr>
          <w:rFonts w:ascii="Calibri" w:hAnsi="Calibri" w:cs="Arial"/>
          <w:b/>
          <w:noProof/>
          <w:sz w:val="18"/>
          <w:szCs w:val="18"/>
        </w:rPr>
        <w:t>- IPECI</w:t>
      </w:r>
    </w:smartTag>
  </w:p>
  <w:p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:rsidR="00533FDA" w:rsidRPr="00533FDA" w:rsidRDefault="00580C88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PAGE</w:instrText>
    </w:r>
    <w:r w:rsidRPr="00533FDA">
      <w:rPr>
        <w:rFonts w:ascii="Calibri" w:hAnsi="Calibri"/>
        <w:b/>
        <w:bCs/>
      </w:rPr>
      <w:fldChar w:fldCharType="separate"/>
    </w:r>
    <w:r w:rsidR="001E0DDE">
      <w:rPr>
        <w:rFonts w:ascii="Calibri" w:hAnsi="Calibri"/>
        <w:b/>
        <w:bCs/>
        <w:noProof/>
      </w:rPr>
      <w:t>1</w:t>
    </w:r>
    <w:r w:rsidRPr="00533FDA">
      <w:rPr>
        <w:rFonts w:ascii="Calibri" w:hAnsi="Calibri"/>
        <w:b/>
        <w:bCs/>
      </w:rPr>
      <w:fldChar w:fldCharType="end"/>
    </w:r>
    <w:r w:rsidRPr="00533FDA">
      <w:rPr>
        <w:rFonts w:ascii="Calibri" w:hAnsi="Calibri"/>
      </w:rPr>
      <w:t xml:space="preserve"> de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NUMPAGES</w:instrText>
    </w:r>
    <w:r w:rsidRPr="00533FDA">
      <w:rPr>
        <w:rFonts w:ascii="Calibri" w:hAnsi="Calibri"/>
        <w:b/>
        <w:bCs/>
      </w:rPr>
      <w:fldChar w:fldCharType="separate"/>
    </w:r>
    <w:r w:rsidR="001E0DDE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</w:p>
  <w:p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C88" w:rsidRDefault="00580C88">
      <w:r>
        <w:separator/>
      </w:r>
    </w:p>
  </w:footnote>
  <w:footnote w:type="continuationSeparator" w:id="0">
    <w:p w:rsidR="00580C88" w:rsidRDefault="00580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DBF" w:rsidRDefault="00684ACE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96348"/>
    <w:rsid w:val="001A37EE"/>
    <w:rsid w:val="001B356B"/>
    <w:rsid w:val="001C020D"/>
    <w:rsid w:val="001E0DDE"/>
    <w:rsid w:val="001E242D"/>
    <w:rsid w:val="002014AC"/>
    <w:rsid w:val="00243F50"/>
    <w:rsid w:val="00244F30"/>
    <w:rsid w:val="0026695B"/>
    <w:rsid w:val="002918C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6FD5"/>
    <w:rsid w:val="004577DE"/>
    <w:rsid w:val="00462F65"/>
    <w:rsid w:val="00483161"/>
    <w:rsid w:val="004A3A7D"/>
    <w:rsid w:val="004C5C80"/>
    <w:rsid w:val="00504B4C"/>
    <w:rsid w:val="00514D00"/>
    <w:rsid w:val="00533FCD"/>
    <w:rsid w:val="00533FDA"/>
    <w:rsid w:val="00541F55"/>
    <w:rsid w:val="00543A81"/>
    <w:rsid w:val="00550A48"/>
    <w:rsid w:val="0056469A"/>
    <w:rsid w:val="00571AEC"/>
    <w:rsid w:val="00580C88"/>
    <w:rsid w:val="00583DA0"/>
    <w:rsid w:val="00585AD4"/>
    <w:rsid w:val="00597537"/>
    <w:rsid w:val="005A2050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84ACE"/>
    <w:rsid w:val="006B257D"/>
    <w:rsid w:val="006C7098"/>
    <w:rsid w:val="006D3B40"/>
    <w:rsid w:val="00720D86"/>
    <w:rsid w:val="00725451"/>
    <w:rsid w:val="00727C2C"/>
    <w:rsid w:val="00730A1E"/>
    <w:rsid w:val="00730FBD"/>
    <w:rsid w:val="00732AD1"/>
    <w:rsid w:val="00735B27"/>
    <w:rsid w:val="007412F6"/>
    <w:rsid w:val="0074770A"/>
    <w:rsid w:val="00781402"/>
    <w:rsid w:val="00783076"/>
    <w:rsid w:val="00783C86"/>
    <w:rsid w:val="00786E84"/>
    <w:rsid w:val="007A016C"/>
    <w:rsid w:val="007B22F6"/>
    <w:rsid w:val="007C1084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34BF1"/>
    <w:rsid w:val="00975519"/>
    <w:rsid w:val="009A783D"/>
    <w:rsid w:val="009D2044"/>
    <w:rsid w:val="009D3E14"/>
    <w:rsid w:val="009D72C7"/>
    <w:rsid w:val="009E2D61"/>
    <w:rsid w:val="00A2772A"/>
    <w:rsid w:val="00A3186B"/>
    <w:rsid w:val="00A62EAD"/>
    <w:rsid w:val="00A70AE7"/>
    <w:rsid w:val="00A922AD"/>
    <w:rsid w:val="00A93C49"/>
    <w:rsid w:val="00A94C57"/>
    <w:rsid w:val="00AA26DC"/>
    <w:rsid w:val="00AA7B05"/>
    <w:rsid w:val="00B405B3"/>
    <w:rsid w:val="00B44C7F"/>
    <w:rsid w:val="00B5054E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84EE2"/>
    <w:rsid w:val="00C873F9"/>
    <w:rsid w:val="00CA14F5"/>
    <w:rsid w:val="00CA2EB3"/>
    <w:rsid w:val="00CA3062"/>
    <w:rsid w:val="00CA6352"/>
    <w:rsid w:val="00CA7B05"/>
    <w:rsid w:val="00CB7734"/>
    <w:rsid w:val="00CC3454"/>
    <w:rsid w:val="00CC348A"/>
    <w:rsid w:val="00CC75F1"/>
    <w:rsid w:val="00CD33F8"/>
    <w:rsid w:val="00CF28F6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F7774"/>
    <w:rsid w:val="00E0075B"/>
    <w:rsid w:val="00E161C8"/>
    <w:rsid w:val="00E17F49"/>
    <w:rsid w:val="00E20B4B"/>
    <w:rsid w:val="00E2256B"/>
    <w:rsid w:val="00E33DF9"/>
    <w:rsid w:val="00E6395B"/>
    <w:rsid w:val="00E76C42"/>
    <w:rsid w:val="00E802CD"/>
    <w:rsid w:val="00E84DE6"/>
    <w:rsid w:val="00E906FF"/>
    <w:rsid w:val="00E91BB1"/>
    <w:rsid w:val="00EA273D"/>
    <w:rsid w:val="00EC2DD5"/>
    <w:rsid w:val="00EE3B37"/>
    <w:rsid w:val="00EF4C65"/>
    <w:rsid w:val="00F164CE"/>
    <w:rsid w:val="00F208A9"/>
    <w:rsid w:val="00F3699A"/>
    <w:rsid w:val="00F4461D"/>
    <w:rsid w:val="00F600DA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2</Pages>
  <Words>562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3594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JFP</cp:lastModifiedBy>
  <cp:revision>2</cp:revision>
  <cp:lastPrinted>2011-10-28T11:18:00Z</cp:lastPrinted>
  <dcterms:created xsi:type="dcterms:W3CDTF">2020-08-25T19:32:00Z</dcterms:created>
  <dcterms:modified xsi:type="dcterms:W3CDTF">2020-08-25T19:32:00Z</dcterms:modified>
</cp:coreProperties>
</file>